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260" w:type="pct"/>
        <w:tblLayout w:type="fixed"/>
        <w:tblLook w:val="04A0" w:firstRow="1" w:lastRow="0" w:firstColumn="1" w:lastColumn="0" w:noHBand="0" w:noVBand="1"/>
      </w:tblPr>
      <w:tblGrid>
        <w:gridCol w:w="8647"/>
      </w:tblGrid>
      <w:tr w:rsidR="000B5ECD" w:rsidRPr="00321B8A" w14:paraId="6D106BA6" w14:textId="77777777" w:rsidTr="007D74BA">
        <w:trPr>
          <w:cantSplit/>
          <w:trHeight w:val="77"/>
        </w:trPr>
        <w:tc>
          <w:tcPr>
            <w:tcW w:w="5000" w:type="pct"/>
          </w:tcPr>
          <w:p w14:paraId="0CD1F0D2" w14:textId="472E6417" w:rsidR="002A3DAE" w:rsidRPr="00321B8A" w:rsidRDefault="00FC1F5F" w:rsidP="00650341">
            <w:r w:rsidRPr="00BF75F9">
              <w:rPr>
                <w:highlight w:val="yellow"/>
              </w:rPr>
              <w:t>Ort</w:t>
            </w:r>
            <w:r w:rsidR="002A3DAE" w:rsidRPr="00BF75F9">
              <w:rPr>
                <w:highlight w:val="yellow"/>
              </w:rPr>
              <w:t>, den</w:t>
            </w:r>
            <w:r w:rsidR="003467E8" w:rsidRPr="00BF75F9">
              <w:rPr>
                <w:highlight w:val="yellow"/>
              </w:rPr>
              <w:t xml:space="preserve"> </w:t>
            </w:r>
            <w:r w:rsidR="00E22976" w:rsidRPr="00BF75F9">
              <w:rPr>
                <w:highlight w:val="yellow"/>
              </w:rPr>
              <w:t>1</w:t>
            </w:r>
            <w:r w:rsidR="00AA405D">
              <w:rPr>
                <w:highlight w:val="yellow"/>
              </w:rPr>
              <w:t>9</w:t>
            </w:r>
            <w:r w:rsidR="00650341" w:rsidRPr="00BF75F9">
              <w:rPr>
                <w:highlight w:val="yellow"/>
              </w:rPr>
              <w:t>.09.20</w:t>
            </w:r>
            <w:r w:rsidR="00066F9A" w:rsidRPr="00BF75F9">
              <w:rPr>
                <w:highlight w:val="yellow"/>
              </w:rPr>
              <w:t>2</w:t>
            </w:r>
            <w:r w:rsidR="00AA405D">
              <w:t>5</w:t>
            </w:r>
          </w:p>
        </w:tc>
      </w:tr>
      <w:tr w:rsidR="000B5ECD" w:rsidRPr="00321B8A" w14:paraId="28F7FEBD" w14:textId="77777777" w:rsidTr="007D74BA">
        <w:trPr>
          <w:cantSplit/>
          <w:trHeight w:hRule="exact" w:val="355"/>
        </w:trPr>
        <w:tc>
          <w:tcPr>
            <w:tcW w:w="5000" w:type="pct"/>
          </w:tcPr>
          <w:p w14:paraId="29FEA476" w14:textId="230EDE96" w:rsidR="000B5ECD" w:rsidRPr="00321B8A" w:rsidRDefault="000B5ECD"/>
        </w:tc>
      </w:tr>
      <w:tr w:rsidR="000B5ECD" w:rsidRPr="00321B8A" w14:paraId="53DA43B9" w14:textId="77777777" w:rsidTr="007D74BA">
        <w:trPr>
          <w:cantSplit/>
          <w:trHeight w:val="184"/>
        </w:trPr>
        <w:tc>
          <w:tcPr>
            <w:tcW w:w="5000" w:type="pct"/>
          </w:tcPr>
          <w:p w14:paraId="4CF45128" w14:textId="184C6993" w:rsidR="000B5ECD" w:rsidRPr="00321B8A" w:rsidRDefault="00BF75F9" w:rsidP="000074C3">
            <w:pPr>
              <w:pStyle w:val="Titel"/>
            </w:pPr>
            <w:r>
              <w:t xml:space="preserve">Nationaler IGSU </w:t>
            </w:r>
            <w:r w:rsidR="00E05DA0">
              <w:t>Clean-Up-Day</w:t>
            </w:r>
            <w:r w:rsidR="00F97F0C">
              <w:t xml:space="preserve"> 20</w:t>
            </w:r>
            <w:r w:rsidR="00066F9A">
              <w:t>2</w:t>
            </w:r>
            <w:r w:rsidR="00AA405D">
              <w:t>5</w:t>
            </w:r>
            <w:r w:rsidR="00E05DA0">
              <w:t xml:space="preserve"> – </w:t>
            </w:r>
            <w:r w:rsidR="00E05DA0" w:rsidRPr="00D81B4F">
              <w:rPr>
                <w:highlight w:val="yellow"/>
              </w:rPr>
              <w:t>die Gemeinde</w:t>
            </w:r>
            <w:r w:rsidR="00D81B4F">
              <w:rPr>
                <w:highlight w:val="yellow"/>
              </w:rPr>
              <w:t>/ Schulklasse</w:t>
            </w:r>
            <w:r w:rsidR="00F97F0C">
              <w:rPr>
                <w:highlight w:val="yellow"/>
              </w:rPr>
              <w:t>/</w:t>
            </w:r>
            <w:r w:rsidR="001609D9">
              <w:rPr>
                <w:highlight w:val="yellow"/>
              </w:rPr>
              <w:t xml:space="preserve"> </w:t>
            </w:r>
            <w:r w:rsidR="00F97F0C">
              <w:rPr>
                <w:highlight w:val="yellow"/>
              </w:rPr>
              <w:t>Verein</w:t>
            </w:r>
            <w:r w:rsidR="00E05DA0" w:rsidRPr="00E05DA0">
              <w:rPr>
                <w:highlight w:val="yellow"/>
              </w:rPr>
              <w:t xml:space="preserve"> </w:t>
            </w:r>
            <w:proofErr w:type="spellStart"/>
            <w:r w:rsidR="00E05DA0" w:rsidRPr="00E05DA0">
              <w:rPr>
                <w:highlight w:val="yellow"/>
              </w:rPr>
              <w:t>xy</w:t>
            </w:r>
            <w:proofErr w:type="spellEnd"/>
            <w:r w:rsidR="00E05DA0">
              <w:t xml:space="preserve"> räumt auf</w:t>
            </w:r>
          </w:p>
        </w:tc>
      </w:tr>
      <w:tr w:rsidR="00221233" w:rsidRPr="00321B8A" w14:paraId="74400DDE" w14:textId="77777777" w:rsidTr="007D74BA">
        <w:trPr>
          <w:cantSplit/>
          <w:trHeight w:hRule="exact" w:val="294"/>
        </w:trPr>
        <w:tc>
          <w:tcPr>
            <w:tcW w:w="5000" w:type="pct"/>
          </w:tcPr>
          <w:p w14:paraId="7764E207" w14:textId="461B7D79" w:rsidR="00221233" w:rsidRPr="00321B8A" w:rsidRDefault="00221233"/>
        </w:tc>
      </w:tr>
    </w:tbl>
    <w:tbl>
      <w:tblPr>
        <w:tblStyle w:val="Tabellenraster"/>
        <w:tblpPr w:leftFromText="141" w:rightFromText="141" w:vertAnchor="page" w:horzAnchor="margin" w:tblpY="2761"/>
        <w:tblW w:w="0" w:type="auto"/>
        <w:tblLayout w:type="fixed"/>
        <w:tblLook w:val="04A0" w:firstRow="1" w:lastRow="0" w:firstColumn="1" w:lastColumn="0" w:noHBand="0" w:noVBand="1"/>
      </w:tblPr>
      <w:tblGrid>
        <w:gridCol w:w="4600"/>
      </w:tblGrid>
      <w:tr w:rsidR="007D74BA" w:rsidRPr="00321B8A" w14:paraId="42D86C99" w14:textId="77777777" w:rsidTr="007D74BA">
        <w:trPr>
          <w:cantSplit/>
          <w:trHeight w:hRule="exact" w:val="781"/>
        </w:trPr>
        <w:tc>
          <w:tcPr>
            <w:tcW w:w="4600" w:type="dxa"/>
          </w:tcPr>
          <w:p w14:paraId="39960D4D" w14:textId="77777777" w:rsidR="007D74BA" w:rsidRDefault="007D74BA" w:rsidP="007D74BA">
            <w:pPr>
              <w:rPr>
                <w:i/>
              </w:rPr>
            </w:pPr>
            <w:r w:rsidRPr="0091345A">
              <w:rPr>
                <w:i/>
              </w:rPr>
              <w:t xml:space="preserve">Medienmitteilung </w:t>
            </w:r>
          </w:p>
          <w:p w14:paraId="4C891ADD" w14:textId="77777777" w:rsidR="007D74BA" w:rsidRPr="0091345A" w:rsidRDefault="007D74BA" w:rsidP="007D74BA">
            <w:pPr>
              <w:rPr>
                <w:i/>
                <w:color w:val="FF0000"/>
                <w:sz w:val="18"/>
                <w:szCs w:val="18"/>
              </w:rPr>
            </w:pPr>
            <w:r w:rsidRPr="0091345A">
              <w:rPr>
                <w:i/>
                <w:color w:val="FF0000"/>
                <w:sz w:val="18"/>
                <w:szCs w:val="18"/>
              </w:rPr>
              <w:t>Musterbeispiel</w:t>
            </w:r>
          </w:p>
        </w:tc>
      </w:tr>
    </w:tbl>
    <w:p w14:paraId="5860EA12" w14:textId="44AE22E5" w:rsidR="00091A77" w:rsidRDefault="009635CC" w:rsidP="00F52F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CB4DB9" wp14:editId="37CB35BA">
                <wp:simplePos x="0" y="0"/>
                <wp:positionH relativeFrom="column">
                  <wp:posOffset>-902335</wp:posOffset>
                </wp:positionH>
                <wp:positionV relativeFrom="paragraph">
                  <wp:posOffset>5080</wp:posOffset>
                </wp:positionV>
                <wp:extent cx="702945" cy="416560"/>
                <wp:effectExtent l="0" t="0" r="825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2CF4" w14:textId="77777777" w:rsidR="00622269" w:rsidRPr="008E70F0" w:rsidRDefault="00622269" w:rsidP="008E70F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Einleitung,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Idee CUD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CB4D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.05pt;margin-top:.4pt;width:55.35pt;height:3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" stroked="f">
                <v:textbox>
                  <w:txbxContent>
                    <w:p w14:paraId="59462CF4" w14:textId="77777777" w:rsidR="00622269" w:rsidRPr="008E70F0" w:rsidRDefault="00622269" w:rsidP="008E70F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8E70F0">
                        <w:rPr>
                          <w:b/>
                          <w:sz w:val="16"/>
                          <w:szCs w:val="16"/>
                        </w:rPr>
                        <w:t xml:space="preserve">Einleitung,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Idee CUD</w:t>
                      </w:r>
                    </w:p>
                  </w:txbxContent>
                </v:textbox>
              </v:shape>
            </w:pict>
          </mc:Fallback>
        </mc:AlternateContent>
      </w:r>
      <w:r w:rsidR="00D81B4F">
        <w:t xml:space="preserve">Am </w:t>
      </w:r>
      <w:r w:rsidR="00E91FA1">
        <w:t xml:space="preserve">Freitag, </w:t>
      </w:r>
      <w:r w:rsidR="00AF3482">
        <w:t>1</w:t>
      </w:r>
      <w:r w:rsidR="00AA405D">
        <w:t>9</w:t>
      </w:r>
      <w:r w:rsidR="009D33C0">
        <w:t xml:space="preserve">. und </w:t>
      </w:r>
      <w:r w:rsidR="005D3B17">
        <w:t xml:space="preserve">Samstag, </w:t>
      </w:r>
      <w:r w:rsidR="00AA405D">
        <w:t>20</w:t>
      </w:r>
      <w:r w:rsidR="009D33C0">
        <w:t>.</w:t>
      </w:r>
      <w:r w:rsidR="00D81B4F">
        <w:t xml:space="preserve"> September 20</w:t>
      </w:r>
      <w:r w:rsidR="00066F9A">
        <w:t>2</w:t>
      </w:r>
      <w:r w:rsidR="00AA405D">
        <w:t>5</w:t>
      </w:r>
      <w:r w:rsidR="00C21DBD">
        <w:t xml:space="preserve"> </w:t>
      </w:r>
      <w:r w:rsidR="00D81B4F">
        <w:t xml:space="preserve">findet in der ganzen Schweiz </w:t>
      </w:r>
      <w:r w:rsidR="00D05E27">
        <w:t xml:space="preserve">der </w:t>
      </w:r>
      <w:r w:rsidR="00D81B4F">
        <w:t>Clean-Up-Day statt. An diese</w:t>
      </w:r>
      <w:r w:rsidR="009D33C0">
        <w:t>n</w:t>
      </w:r>
      <w:r w:rsidR="00D81B4F">
        <w:t xml:space="preserve"> Tag</w:t>
      </w:r>
      <w:r w:rsidR="009D33C0">
        <w:t>en</w:t>
      </w:r>
      <w:r w:rsidR="00D81B4F">
        <w:t xml:space="preserve"> </w:t>
      </w:r>
      <w:r w:rsidR="005D3B17">
        <w:t>sammeln</w:t>
      </w:r>
      <w:r w:rsidR="00D81B4F">
        <w:t xml:space="preserve"> Gemeinden, Schulklassen, Vereine und Unternehmen </w:t>
      </w:r>
      <w:r w:rsidR="00BA3D80">
        <w:t>herumliegenden</w:t>
      </w:r>
      <w:r w:rsidR="005D3B17">
        <w:t xml:space="preserve"> Abfall ein </w:t>
      </w:r>
      <w:r w:rsidR="00D05E27">
        <w:t xml:space="preserve">und leisten damit einen </w:t>
      </w:r>
      <w:r w:rsidR="00622269">
        <w:t xml:space="preserve">aktiven </w:t>
      </w:r>
      <w:r w:rsidR="00D05E27">
        <w:t xml:space="preserve">Beitrag für </w:t>
      </w:r>
      <w:r w:rsidR="00F97F0C">
        <w:t xml:space="preserve">die Lebensqualität </w:t>
      </w:r>
      <w:r w:rsidR="00D05E27">
        <w:t xml:space="preserve">in </w:t>
      </w:r>
      <w:r w:rsidR="005D3B17">
        <w:t>ihrer</w:t>
      </w:r>
      <w:r w:rsidR="00D05E27">
        <w:t xml:space="preserve"> Gemeinde</w:t>
      </w:r>
      <w:r w:rsidR="00C56408">
        <w:t xml:space="preserve"> und eine saubere Umwelt</w:t>
      </w:r>
      <w:r w:rsidR="00D05E27">
        <w:t>.</w:t>
      </w:r>
      <w:r w:rsidR="00BA3D80">
        <w:t xml:space="preserve"> </w:t>
      </w:r>
    </w:p>
    <w:p w14:paraId="19008816" w14:textId="77777777" w:rsidR="00091A77" w:rsidRDefault="009635CC" w:rsidP="00D05E27">
      <w:pP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C96F2" wp14:editId="04C7A2CD">
                <wp:simplePos x="0" y="0"/>
                <wp:positionH relativeFrom="column">
                  <wp:posOffset>-998855</wp:posOffset>
                </wp:positionH>
                <wp:positionV relativeFrom="paragraph">
                  <wp:posOffset>132715</wp:posOffset>
                </wp:positionV>
                <wp:extent cx="848360" cy="706120"/>
                <wp:effectExtent l="0" t="0" r="0" b="508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A9F5D6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B610A" w14:textId="77777777" w:rsidR="00622269" w:rsidRPr="008E70F0" w:rsidRDefault="00622269" w:rsidP="008E70F0">
                            <w:pPr>
                              <w:spacing w:after="0" w:line="240" w:lineRule="auto"/>
                              <w:ind w:left="142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>Wer, Was, Wo, Motivation, Rahmen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-</w:t>
                            </w: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>programm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27" type="#_x0000_t202" style="position:absolute;margin-left:-78.6pt;margin-top:10.45pt;width:66.8pt;height: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" filled="f" fillcolor="#a9f5d6" stroked="f">
                <v:textbox>
                  <w:txbxContent>
                    <w:p w14:paraId="0D8B610A" w14:textId="77777777" w:rsidR="00622269" w:rsidRPr="008E70F0" w:rsidRDefault="00622269" w:rsidP="008E70F0">
                      <w:pPr>
                        <w:spacing w:after="0" w:line="240" w:lineRule="auto"/>
                        <w:ind w:left="142"/>
                        <w:rPr>
                          <w:b/>
                          <w:sz w:val="16"/>
                          <w:szCs w:val="16"/>
                        </w:rPr>
                      </w:pPr>
                      <w:r w:rsidRPr="008E70F0">
                        <w:rPr>
                          <w:b/>
                          <w:sz w:val="16"/>
                          <w:szCs w:val="16"/>
                        </w:rPr>
                        <w:t>Wer, Was, Wo, Motivation, Rahmen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-</w:t>
                      </w:r>
                      <w:r w:rsidRPr="008E70F0">
                        <w:rPr>
                          <w:b/>
                          <w:sz w:val="16"/>
                          <w:szCs w:val="16"/>
                        </w:rPr>
                        <w:t>programm</w:t>
                      </w:r>
                    </w:p>
                  </w:txbxContent>
                </v:textbox>
              </v:shape>
            </w:pict>
          </mc:Fallback>
        </mc:AlternateContent>
      </w:r>
    </w:p>
    <w:p w14:paraId="44717BC6" w14:textId="77777777" w:rsidR="00091A77" w:rsidRDefault="00D05E27" w:rsidP="008E7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 xml:space="preserve">Auch </w:t>
      </w:r>
      <w:r w:rsidRPr="00622269">
        <w:rPr>
          <w:highlight w:val="yellow"/>
        </w:rPr>
        <w:t>die Gemeinde</w:t>
      </w:r>
      <w:r w:rsidR="00BA3D80" w:rsidRPr="00D57E74">
        <w:rPr>
          <w:highlight w:val="yellow"/>
        </w:rPr>
        <w:t>/ Schulklasse</w:t>
      </w:r>
      <w:r w:rsidR="00F97F0C">
        <w:rPr>
          <w:highlight w:val="yellow"/>
        </w:rPr>
        <w:t>/</w:t>
      </w:r>
      <w:r w:rsidR="001609D9">
        <w:rPr>
          <w:highlight w:val="yellow"/>
        </w:rPr>
        <w:t xml:space="preserve"> </w:t>
      </w:r>
      <w:r w:rsidR="00622269">
        <w:rPr>
          <w:highlight w:val="yellow"/>
        </w:rPr>
        <w:t xml:space="preserve">der </w:t>
      </w:r>
      <w:r w:rsidR="00F97F0C">
        <w:rPr>
          <w:highlight w:val="yellow"/>
        </w:rPr>
        <w:t>Verein</w:t>
      </w:r>
      <w:r w:rsidRPr="00D57E74">
        <w:rPr>
          <w:highlight w:val="yellow"/>
        </w:rPr>
        <w:t xml:space="preserve"> </w:t>
      </w:r>
      <w:proofErr w:type="spellStart"/>
      <w:r w:rsidRPr="00D57E74">
        <w:rPr>
          <w:highlight w:val="yellow"/>
        </w:rPr>
        <w:t>xy</w:t>
      </w:r>
      <w:proofErr w:type="spellEnd"/>
      <w:r w:rsidRPr="002D7999">
        <w:t xml:space="preserve"> </w:t>
      </w:r>
      <w:r w:rsidR="004A40CA" w:rsidRPr="004A40CA">
        <w:rPr>
          <w:b/>
          <w:color w:val="FF0000"/>
        </w:rPr>
        <w:t>(Wer)</w:t>
      </w:r>
      <w:r w:rsidR="00F97F0C">
        <w:t xml:space="preserve"> </w:t>
      </w:r>
      <w:r w:rsidR="005D3B17" w:rsidRPr="002D7999">
        <w:t xml:space="preserve">macht mit und organisiert eine </w:t>
      </w:r>
      <w:r w:rsidR="004A40CA" w:rsidRPr="004A40CA">
        <w:rPr>
          <w:highlight w:val="yellow"/>
        </w:rPr>
        <w:t>Clean-Up-Aktion/eine Aufräumaktion</w:t>
      </w:r>
      <w:r w:rsidR="00F97F0C">
        <w:t xml:space="preserve"> </w:t>
      </w:r>
      <w:r w:rsidR="004A40CA" w:rsidRPr="004A40CA">
        <w:rPr>
          <w:b/>
          <w:color w:val="FF0000"/>
        </w:rPr>
        <w:t xml:space="preserve">(Titel Aktion) </w:t>
      </w:r>
      <w:r w:rsidR="00091A77" w:rsidRPr="0091345A">
        <w:rPr>
          <w:highlight w:val="yellow"/>
        </w:rPr>
        <w:t>für mehr Sauberkeit im Dorf/</w:t>
      </w:r>
      <w:r w:rsidR="007223ED">
        <w:rPr>
          <w:highlight w:val="yellow"/>
        </w:rPr>
        <w:t xml:space="preserve"> für Jung und Alt/ </w:t>
      </w:r>
      <w:r w:rsidR="00BA5239" w:rsidRPr="0091345A">
        <w:rPr>
          <w:highlight w:val="yellow"/>
        </w:rPr>
        <w:t>rund um den Bahnhof</w:t>
      </w:r>
      <w:r w:rsidR="00AF0E2A" w:rsidRPr="0091345A">
        <w:rPr>
          <w:highlight w:val="yellow"/>
        </w:rPr>
        <w:t>/</w:t>
      </w:r>
      <w:r w:rsidR="002D7999" w:rsidRPr="0091345A">
        <w:rPr>
          <w:highlight w:val="yellow"/>
        </w:rPr>
        <w:t>…</w:t>
      </w:r>
      <w:r w:rsidR="00622269">
        <w:t xml:space="preserve"> </w:t>
      </w:r>
      <w:r w:rsidR="004A40CA" w:rsidRPr="004A40CA">
        <w:rPr>
          <w:b/>
          <w:color w:val="FF0000"/>
        </w:rPr>
        <w:t>(</w:t>
      </w:r>
      <w:r w:rsidR="00EB762D">
        <w:rPr>
          <w:b/>
          <w:color w:val="FF0000"/>
        </w:rPr>
        <w:t xml:space="preserve">Was, </w:t>
      </w:r>
      <w:r w:rsidR="004A40CA" w:rsidRPr="004A40CA">
        <w:rPr>
          <w:b/>
          <w:color w:val="FF0000"/>
        </w:rPr>
        <w:t>Wo)</w:t>
      </w:r>
      <w:r w:rsidR="004A40CA" w:rsidRPr="00622269">
        <w:t>.</w:t>
      </w:r>
      <w:r w:rsidR="004A40CA" w:rsidRPr="004A40CA">
        <w:rPr>
          <w:b/>
          <w:color w:val="FF0000"/>
        </w:rPr>
        <w:t xml:space="preserve"> </w:t>
      </w:r>
      <w:r w:rsidR="00BA5239">
        <w:t xml:space="preserve">Ziel ist es, möglichst viel </w:t>
      </w:r>
      <w:r w:rsidR="0091345A">
        <w:t>herumliegende</w:t>
      </w:r>
      <w:r w:rsidR="00F72EF1">
        <w:t>n</w:t>
      </w:r>
      <w:r w:rsidR="0091345A">
        <w:t xml:space="preserve"> </w:t>
      </w:r>
      <w:r w:rsidR="00BA5239">
        <w:t xml:space="preserve">Abfall einzusammeln und anschliessend </w:t>
      </w:r>
      <w:r w:rsidR="00BA5239" w:rsidRPr="0091345A">
        <w:t>fachgerecht</w:t>
      </w:r>
      <w:r w:rsidR="00BA5239">
        <w:t xml:space="preserve"> zu entsorgen.</w:t>
      </w:r>
      <w:r w:rsidR="00C56408">
        <w:t xml:space="preserve"> Damit </w:t>
      </w:r>
      <w:r w:rsidR="00221B8F">
        <w:t xml:space="preserve">setzt </w:t>
      </w:r>
      <w:r w:rsidR="00221B8F" w:rsidRPr="00736B8A">
        <w:rPr>
          <w:highlight w:val="yellow"/>
        </w:rPr>
        <w:t>die Gemeinde/</w:t>
      </w:r>
      <w:r w:rsidR="00736B8A" w:rsidRPr="00736B8A">
        <w:rPr>
          <w:highlight w:val="yellow"/>
        </w:rPr>
        <w:t xml:space="preserve"> </w:t>
      </w:r>
      <w:r w:rsidR="00221B8F" w:rsidRPr="00736B8A">
        <w:rPr>
          <w:highlight w:val="yellow"/>
        </w:rPr>
        <w:t>Schulklasse/ der Verein</w:t>
      </w:r>
      <w:r w:rsidR="001609D9">
        <w:t xml:space="preserve"> </w:t>
      </w:r>
      <w:r w:rsidR="00F97F0C">
        <w:t>ein Zeichen gegen Littering und für eine saubere Schweiz.</w:t>
      </w:r>
      <w:r w:rsidR="00622269">
        <w:t xml:space="preserve"> </w:t>
      </w:r>
    </w:p>
    <w:p w14:paraId="50A63538" w14:textId="77777777" w:rsidR="00091A77" w:rsidRDefault="00091A77" w:rsidP="00D05E27">
      <w:pPr>
        <w:spacing w:after="0"/>
      </w:pPr>
    </w:p>
    <w:p w14:paraId="13547A77" w14:textId="77777777" w:rsidR="00AF0E2A" w:rsidRDefault="009635CC" w:rsidP="008E7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BD40A0" wp14:editId="6C653621">
                <wp:simplePos x="0" y="0"/>
                <wp:positionH relativeFrom="column">
                  <wp:posOffset>-916940</wp:posOffset>
                </wp:positionH>
                <wp:positionV relativeFrom="paragraph">
                  <wp:posOffset>209550</wp:posOffset>
                </wp:positionV>
                <wp:extent cx="809625" cy="532765"/>
                <wp:effectExtent l="0" t="0" r="3175" b="63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53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A78C1" w14:textId="77777777" w:rsidR="00622269" w:rsidRPr="008E70F0" w:rsidRDefault="00622269" w:rsidP="008E70F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>Zitat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Begründung Teilnahme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28" type="#_x0000_t202" style="position:absolute;margin-left:-72.15pt;margin-top:16.5pt;width:63.75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" stroked="f">
                <v:textbox>
                  <w:txbxContent>
                    <w:p w14:paraId="726A78C1" w14:textId="77777777" w:rsidR="00622269" w:rsidRPr="008E70F0" w:rsidRDefault="00622269" w:rsidP="008E70F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8E70F0">
                        <w:rPr>
                          <w:b/>
                          <w:sz w:val="16"/>
                          <w:szCs w:val="16"/>
                        </w:rPr>
                        <w:t>Zitat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,</w:t>
                      </w:r>
                      <w:r w:rsidRPr="008E70F0">
                        <w:rPr>
                          <w:b/>
                          <w:sz w:val="16"/>
                          <w:szCs w:val="16"/>
                        </w:rPr>
                        <w:t xml:space="preserve"> Begründung Teilnahme</w:t>
                      </w:r>
                    </w:p>
                  </w:txbxContent>
                </v:textbox>
              </v:shape>
            </w:pict>
          </mc:Fallback>
        </mc:AlternateContent>
      </w:r>
      <w:r w:rsidR="00BA3D80" w:rsidRPr="00F730A6">
        <w:t>«</w:t>
      </w:r>
      <w:r w:rsidR="00B65959" w:rsidRPr="00F730A6">
        <w:t xml:space="preserve">Nach </w:t>
      </w:r>
      <w:r w:rsidR="00D33EEC">
        <w:t>lauen</w:t>
      </w:r>
      <w:r w:rsidR="00B65959" w:rsidRPr="00F730A6">
        <w:t xml:space="preserve"> Sommernächten</w:t>
      </w:r>
      <w:r w:rsidR="00BA3D80" w:rsidRPr="00F730A6">
        <w:t xml:space="preserve"> sieht es </w:t>
      </w:r>
      <w:r w:rsidR="00B65959" w:rsidRPr="00F730A6">
        <w:t>bei uns auf</w:t>
      </w:r>
      <w:r w:rsidR="00D33EEC">
        <w:t xml:space="preserve"> dem Dorfplatz oft </w:t>
      </w:r>
      <w:r w:rsidR="00FC1F5F">
        <w:t>schlimm aus. Take-Away-Verpackungen, Zigarettenstummel und leere Bierkartons landen achtlos am Boden statt im Kübel</w:t>
      </w:r>
      <w:r w:rsidR="00FC1F5F" w:rsidRPr="00F730A6">
        <w:t>»,</w:t>
      </w:r>
      <w:r w:rsidR="00FC1F5F">
        <w:t xml:space="preserve"> sagt </w:t>
      </w:r>
      <w:r w:rsidR="00622269">
        <w:rPr>
          <w:highlight w:val="yellow"/>
        </w:rPr>
        <w:t>Vreni Meier</w:t>
      </w:r>
      <w:r w:rsidR="00FC1F5F" w:rsidRPr="00AF0E2A">
        <w:rPr>
          <w:highlight w:val="yellow"/>
        </w:rPr>
        <w:t>, Gemeinderätin</w:t>
      </w:r>
      <w:r w:rsidR="00FC1F5F">
        <w:rPr>
          <w:highlight w:val="yellow"/>
        </w:rPr>
        <w:t xml:space="preserve"> und Hauptorganisatorin des Events in </w:t>
      </w:r>
      <w:proofErr w:type="spellStart"/>
      <w:r w:rsidR="00FC1F5F">
        <w:rPr>
          <w:highlight w:val="yellow"/>
        </w:rPr>
        <w:t>xy</w:t>
      </w:r>
      <w:proofErr w:type="spellEnd"/>
      <w:r w:rsidR="00FC1F5F" w:rsidRPr="00AF0E2A">
        <w:rPr>
          <w:highlight w:val="yellow"/>
        </w:rPr>
        <w:t>.</w:t>
      </w:r>
      <w:r w:rsidR="00FC1F5F">
        <w:t xml:space="preserve"> </w:t>
      </w:r>
      <w:r w:rsidR="007223ED">
        <w:rPr>
          <w:b/>
          <w:color w:val="FF0000"/>
        </w:rPr>
        <w:t xml:space="preserve">(verantwortliche Person) </w:t>
      </w:r>
      <w:r w:rsidR="00091A77">
        <w:t xml:space="preserve">Mit </w:t>
      </w:r>
      <w:r w:rsidR="00F72EF1">
        <w:t>d</w:t>
      </w:r>
      <w:r w:rsidR="00FC1F5F">
        <w:t>em</w:t>
      </w:r>
      <w:r w:rsidR="00091A77">
        <w:t xml:space="preserve"> </w:t>
      </w:r>
      <w:r w:rsidR="001609D9">
        <w:t xml:space="preserve">Engagement </w:t>
      </w:r>
      <w:r w:rsidR="00091A77">
        <w:t>am Clean-Up-Day</w:t>
      </w:r>
      <w:r w:rsidR="00FC1F5F">
        <w:t xml:space="preserve"> </w:t>
      </w:r>
      <w:r w:rsidR="00F72EF1">
        <w:t>wolle man</w:t>
      </w:r>
      <w:r w:rsidR="00FC1F5F">
        <w:t xml:space="preserve"> zeigen, </w:t>
      </w:r>
      <w:r w:rsidR="00D33EEC">
        <w:t>dass dieses Verhalten stör</w:t>
      </w:r>
      <w:r w:rsidR="007223ED">
        <w:t xml:space="preserve">t </w:t>
      </w:r>
      <w:r w:rsidR="00D33EEC">
        <w:t xml:space="preserve">und </w:t>
      </w:r>
      <w:r w:rsidR="00AF0E2A">
        <w:t>gleichzeitig</w:t>
      </w:r>
      <w:r w:rsidR="00091A77">
        <w:t xml:space="preserve"> für </w:t>
      </w:r>
      <w:r w:rsidR="00FC1F5F">
        <w:t>einen</w:t>
      </w:r>
      <w:r w:rsidR="00091A77">
        <w:t xml:space="preserve"> richtigen Umgang mit </w:t>
      </w:r>
      <w:r w:rsidR="001609D9">
        <w:t xml:space="preserve">Abfall und </w:t>
      </w:r>
      <w:r w:rsidR="002126B1">
        <w:t>Wertstoffen</w:t>
      </w:r>
      <w:r w:rsidR="00FC1F5F">
        <w:t xml:space="preserve"> sensibilisieren, </w:t>
      </w:r>
      <w:r w:rsidR="00FC1F5F" w:rsidRPr="00FC1F5F">
        <w:rPr>
          <w:highlight w:val="yellow"/>
        </w:rPr>
        <w:t xml:space="preserve">so </w:t>
      </w:r>
      <w:r w:rsidR="00622269">
        <w:rPr>
          <w:highlight w:val="yellow"/>
        </w:rPr>
        <w:t>Vreni Meier</w:t>
      </w:r>
      <w:r w:rsidR="00FC1F5F" w:rsidRPr="00FC1F5F">
        <w:rPr>
          <w:highlight w:val="yellow"/>
        </w:rPr>
        <w:t>.</w:t>
      </w:r>
      <w:r w:rsidR="00FC1F5F">
        <w:t xml:space="preserve"> </w:t>
      </w:r>
    </w:p>
    <w:p w14:paraId="2AEAE7E5" w14:textId="77777777" w:rsidR="00AF0E2A" w:rsidRDefault="00AF0E2A" w:rsidP="00D05E27">
      <w:pPr>
        <w:spacing w:after="0"/>
      </w:pPr>
    </w:p>
    <w:p w14:paraId="10CF0CAB" w14:textId="4BBDC03E" w:rsidR="007223ED" w:rsidRDefault="009635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A8182" wp14:editId="36A712E5">
                <wp:simplePos x="0" y="0"/>
                <wp:positionH relativeFrom="column">
                  <wp:posOffset>-918845</wp:posOffset>
                </wp:positionH>
                <wp:positionV relativeFrom="paragraph">
                  <wp:posOffset>36195</wp:posOffset>
                </wp:positionV>
                <wp:extent cx="732155" cy="422910"/>
                <wp:effectExtent l="0" t="0" r="4445" b="889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36485" w14:textId="77777777" w:rsidR="00622269" w:rsidRPr="008E70F0" w:rsidRDefault="00622269" w:rsidP="008E70F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>Aufruf zum Mitmachen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29" type="#_x0000_t202" style="position:absolute;margin-left:-72.3pt;margin-top:2.85pt;width:57.65pt;height: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" stroked="f">
                <v:textbox>
                  <w:txbxContent>
                    <w:p w14:paraId="2AF36485" w14:textId="77777777" w:rsidR="00622269" w:rsidRPr="008E70F0" w:rsidRDefault="00622269" w:rsidP="008E70F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8E70F0">
                        <w:rPr>
                          <w:b/>
                          <w:sz w:val="16"/>
                          <w:szCs w:val="16"/>
                        </w:rPr>
                        <w:t>Aufruf zum Mitmachen</w:t>
                      </w:r>
                    </w:p>
                  </w:txbxContent>
                </v:textbox>
              </v:shape>
            </w:pict>
          </mc:Fallback>
        </mc:AlternateContent>
      </w:r>
      <w:r w:rsidR="002126B1">
        <w:rPr>
          <w:noProof/>
          <w:lang w:val="de-DE" w:eastAsia="de-DE"/>
        </w:rPr>
        <w:t>Wer mitmachen will,</w:t>
      </w:r>
      <w:r w:rsidR="000A25EC">
        <w:t xml:space="preserve"> </w:t>
      </w:r>
      <w:r w:rsidR="00D33EEC">
        <w:t>kann sich bis</w:t>
      </w:r>
      <w:r w:rsidR="000A25EC">
        <w:t xml:space="preserve"> am </w:t>
      </w:r>
      <w:proofErr w:type="spellStart"/>
      <w:r w:rsidR="001609D9">
        <w:rPr>
          <w:highlight w:val="yellow"/>
        </w:rPr>
        <w:t>xy</w:t>
      </w:r>
      <w:proofErr w:type="spellEnd"/>
      <w:r w:rsidR="000A25EC" w:rsidRPr="002126B1">
        <w:rPr>
          <w:highlight w:val="yellow"/>
        </w:rPr>
        <w:t xml:space="preserve">. </w:t>
      </w:r>
      <w:r w:rsidR="000A25EC" w:rsidRPr="00A00E48">
        <w:rPr>
          <w:highlight w:val="yellow"/>
        </w:rPr>
        <w:t>September</w:t>
      </w:r>
      <w:r w:rsidR="00A00E48" w:rsidRPr="00A00E48">
        <w:rPr>
          <w:highlight w:val="yellow"/>
        </w:rPr>
        <w:t xml:space="preserve"> 20</w:t>
      </w:r>
      <w:r w:rsidR="00066F9A">
        <w:rPr>
          <w:highlight w:val="yellow"/>
        </w:rPr>
        <w:t>2</w:t>
      </w:r>
      <w:r w:rsidR="00CE6F4A">
        <w:t>5</w:t>
      </w:r>
      <w:r w:rsidR="000A25EC">
        <w:t xml:space="preserve"> anmelden</w:t>
      </w:r>
      <w:r w:rsidR="003F576A">
        <w:t xml:space="preserve"> (s</w:t>
      </w:r>
      <w:r w:rsidR="00EB762D">
        <w:t>iehe</w:t>
      </w:r>
      <w:r w:rsidR="003F576A">
        <w:t xml:space="preserve"> Box)</w:t>
      </w:r>
      <w:r w:rsidR="000A25EC">
        <w:t>.</w:t>
      </w:r>
      <w:r w:rsidR="003F576A">
        <w:t xml:space="preserve"> </w:t>
      </w:r>
      <w:r w:rsidR="00A00E48">
        <w:t xml:space="preserve">«Je mehr Leute </w:t>
      </w:r>
      <w:r w:rsidR="00BA5239">
        <w:t>mithelfen</w:t>
      </w:r>
      <w:r w:rsidR="00A00E48">
        <w:t xml:space="preserve">, desto grösser die Wirkung, die wir erzeugen», </w:t>
      </w:r>
      <w:r w:rsidR="00A00E48" w:rsidRPr="00A00E48">
        <w:rPr>
          <w:highlight w:val="yellow"/>
        </w:rPr>
        <w:t xml:space="preserve">ist </w:t>
      </w:r>
      <w:r w:rsidR="00622269">
        <w:rPr>
          <w:highlight w:val="yellow"/>
        </w:rPr>
        <w:t xml:space="preserve">Vreni Meier </w:t>
      </w:r>
      <w:r w:rsidR="00A00E48" w:rsidRPr="00A00E48">
        <w:rPr>
          <w:highlight w:val="yellow"/>
        </w:rPr>
        <w:t>überzeugt.</w:t>
      </w:r>
      <w:r w:rsidR="00A00E48">
        <w:t xml:space="preserve"> </w:t>
      </w:r>
      <w:r w:rsidR="00DB201C">
        <w:t>Bei Minderjährigen wird das Einverständnis der Eltern v</w:t>
      </w:r>
      <w:r w:rsidR="00FC1F5F">
        <w:t>orausgesetzt</w:t>
      </w:r>
      <w:r w:rsidR="00DB201C">
        <w:t xml:space="preserve">. </w:t>
      </w:r>
      <w:r w:rsidR="00215214">
        <w:t>W</w:t>
      </w:r>
      <w:r w:rsidR="00F72EF1">
        <w:t>etterfeste Kleider und gutes Schuhwerk</w:t>
      </w:r>
      <w:r w:rsidR="00215214">
        <w:t xml:space="preserve"> werden empfohlen</w:t>
      </w:r>
      <w:r w:rsidR="00F72EF1">
        <w:t xml:space="preserve">. </w:t>
      </w:r>
    </w:p>
    <w:p w14:paraId="7225B2BE" w14:textId="77777777" w:rsidR="00BA3D80" w:rsidRDefault="00BA3D80" w:rsidP="00D05E27">
      <w:pPr>
        <w:spacing w:after="0"/>
      </w:pPr>
    </w:p>
    <w:p w14:paraId="2B470CD3" w14:textId="088D48BB" w:rsidR="002F6A02" w:rsidRDefault="009635CC" w:rsidP="008E7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8CBDA6" wp14:editId="2C546DB6">
                <wp:simplePos x="0" y="0"/>
                <wp:positionH relativeFrom="column">
                  <wp:posOffset>-911860</wp:posOffset>
                </wp:positionH>
                <wp:positionV relativeFrom="paragraph">
                  <wp:posOffset>36830</wp:posOffset>
                </wp:positionV>
                <wp:extent cx="675005" cy="293370"/>
                <wp:effectExtent l="0" t="0" r="10795" b="1143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9AA3E" w14:textId="77777777" w:rsidR="00622269" w:rsidRPr="008E70F0" w:rsidRDefault="00622269" w:rsidP="008E70F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E70F0">
                              <w:rPr>
                                <w:b/>
                                <w:sz w:val="16"/>
                                <w:szCs w:val="16"/>
                              </w:rPr>
                              <w:t>Detailinfo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30" type="#_x0000_t202" style="position:absolute;margin-left:-71.75pt;margin-top:2.9pt;width:53.1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" stroked="f">
                <v:textbox>
                  <w:txbxContent>
                    <w:p w14:paraId="5599AA3E" w14:textId="77777777" w:rsidR="00622269" w:rsidRPr="008E70F0" w:rsidRDefault="00622269" w:rsidP="008E70F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8E70F0">
                        <w:rPr>
                          <w:b/>
                          <w:sz w:val="16"/>
                          <w:szCs w:val="16"/>
                        </w:rPr>
                        <w:t>Detailinfo</w:t>
                      </w:r>
                    </w:p>
                  </w:txbxContent>
                </v:textbox>
              </v:shape>
            </w:pict>
          </mc:Fallback>
        </mc:AlternateContent>
      </w:r>
      <w:r w:rsidR="00DB201C">
        <w:t xml:space="preserve">Der Clean-Up-Day </w:t>
      </w:r>
      <w:r w:rsidR="00F97F0C">
        <w:t>20</w:t>
      </w:r>
      <w:r w:rsidR="00066F9A">
        <w:t>2</w:t>
      </w:r>
      <w:r w:rsidR="00CE6F4A">
        <w:t>5</w:t>
      </w:r>
      <w:r w:rsidR="00F97F0C">
        <w:t xml:space="preserve"> </w:t>
      </w:r>
      <w:r w:rsidR="00DB201C">
        <w:t xml:space="preserve">wird </w:t>
      </w:r>
      <w:r w:rsidR="003B7286">
        <w:t xml:space="preserve">in der ganzen Schweiz </w:t>
      </w:r>
      <w:r w:rsidR="00DB201C">
        <w:t xml:space="preserve">durchgeführt und ist ein </w:t>
      </w:r>
      <w:r w:rsidR="00DB201C" w:rsidRPr="007D74BA">
        <w:rPr>
          <w:highlight w:val="cyan"/>
        </w:rPr>
        <w:t>Proje</w:t>
      </w:r>
      <w:r w:rsidR="00D44ED1" w:rsidRPr="007D74BA">
        <w:rPr>
          <w:highlight w:val="cyan"/>
        </w:rPr>
        <w:t>kt de</w:t>
      </w:r>
      <w:r w:rsidR="007D74BA" w:rsidRPr="007D74BA">
        <w:rPr>
          <w:highlight w:val="cyan"/>
        </w:rPr>
        <w:t>s Schweizer</w:t>
      </w:r>
      <w:r w:rsidR="00D44ED1" w:rsidRPr="007D74BA">
        <w:rPr>
          <w:highlight w:val="cyan"/>
        </w:rPr>
        <w:t xml:space="preserve"> </w:t>
      </w:r>
      <w:r w:rsidR="007D74BA" w:rsidRPr="007D74BA">
        <w:rPr>
          <w:highlight w:val="cyan"/>
        </w:rPr>
        <w:t>Kompetenzzentrums gegen Littering</w:t>
      </w:r>
      <w:r w:rsidR="00D44ED1" w:rsidRPr="007D74BA">
        <w:rPr>
          <w:highlight w:val="cyan"/>
        </w:rPr>
        <w:t xml:space="preserve"> (IGSU).</w:t>
      </w:r>
      <w:r w:rsidR="00D44ED1">
        <w:t xml:space="preserve"> </w:t>
      </w:r>
      <w:r w:rsidR="00A00E48">
        <w:t>Eine Fortsetzung</w:t>
      </w:r>
      <w:r w:rsidR="003B7286">
        <w:t xml:space="preserve"> </w:t>
      </w:r>
      <w:r w:rsidR="006B35A6">
        <w:t>in den nächsten Jahren</w:t>
      </w:r>
      <w:r w:rsidR="00A00E48">
        <w:t xml:space="preserve"> ist geplant</w:t>
      </w:r>
      <w:r w:rsidR="00DB201C">
        <w:t xml:space="preserve">. </w:t>
      </w:r>
      <w:r w:rsidR="00B13792">
        <w:t xml:space="preserve">Weitere Informationen rund um den </w:t>
      </w:r>
      <w:r w:rsidR="00C56408">
        <w:t xml:space="preserve">schweizweiten </w:t>
      </w:r>
      <w:r w:rsidR="00BF75F9">
        <w:t xml:space="preserve">IGSU </w:t>
      </w:r>
      <w:r w:rsidR="00B13792">
        <w:t>Clean-Up-Day</w:t>
      </w:r>
      <w:r w:rsidR="003B7286">
        <w:t xml:space="preserve"> gibt es</w:t>
      </w:r>
      <w:r w:rsidR="00B13792">
        <w:t xml:space="preserve"> unter </w:t>
      </w:r>
      <w:hyperlink r:id="rId11" w:history="1">
        <w:r w:rsidR="00650341" w:rsidRPr="004D2150">
          <w:rPr>
            <w:rStyle w:val="Hyperlink"/>
          </w:rPr>
          <w:t>www.clean-up-day.ch</w:t>
        </w:r>
      </w:hyperlink>
      <w:r w:rsidR="00650341">
        <w:t xml:space="preserve"> </w:t>
      </w:r>
    </w:p>
    <w:p w14:paraId="5FC3C069" w14:textId="77777777" w:rsidR="00DB201C" w:rsidRDefault="009635CC" w:rsidP="00D05E27">
      <w:pPr>
        <w:spacing w:after="0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1A1E1" wp14:editId="5FAC0882">
                <wp:simplePos x="0" y="0"/>
                <wp:positionH relativeFrom="column">
                  <wp:posOffset>-930910</wp:posOffset>
                </wp:positionH>
                <wp:positionV relativeFrom="paragraph">
                  <wp:posOffset>170180</wp:posOffset>
                </wp:positionV>
                <wp:extent cx="716280" cy="273050"/>
                <wp:effectExtent l="0" t="0" r="0" b="635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98032" w14:textId="77777777" w:rsidR="00622269" w:rsidRPr="008E70F0" w:rsidRDefault="00622269" w:rsidP="008E70F0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Steckbrief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" o:spid="_x0000_s1031" type="#_x0000_t202" style="position:absolute;margin-left:-73.25pt;margin-top:13.4pt;width:56.4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" stroked="f">
                <v:textbox>
                  <w:txbxContent>
                    <w:p w14:paraId="3AF98032" w14:textId="77777777" w:rsidR="00622269" w:rsidRPr="008E70F0" w:rsidRDefault="00622269" w:rsidP="008E70F0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Steckbrief</w:t>
                      </w:r>
                    </w:p>
                  </w:txbxContent>
                </v:textbox>
              </v:shape>
            </w:pict>
          </mc:Fallback>
        </mc:AlternateContent>
      </w:r>
    </w:p>
    <w:p w14:paraId="73B95A1A" w14:textId="77777777" w:rsidR="002F6A02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 w:rsidRPr="002F6A02">
        <w:rPr>
          <w:b/>
          <w:highlight w:val="yellow"/>
        </w:rPr>
        <w:t xml:space="preserve">Clean-Up-Day in </w:t>
      </w:r>
      <w:proofErr w:type="spellStart"/>
      <w:r w:rsidRPr="002F6A02">
        <w:rPr>
          <w:b/>
          <w:highlight w:val="yellow"/>
        </w:rPr>
        <w:t>xy</w:t>
      </w:r>
      <w:proofErr w:type="spellEnd"/>
    </w:p>
    <w:p w14:paraId="28C28F1C" w14:textId="77777777" w:rsidR="002F6A02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t xml:space="preserve">Wer: </w:t>
      </w:r>
      <w:r w:rsidR="004A40CA" w:rsidRPr="004A40CA">
        <w:rPr>
          <w:highlight w:val="yellow"/>
        </w:rPr>
        <w:t xml:space="preserve">Gemeinde, Schule, Verein </w:t>
      </w:r>
      <w:proofErr w:type="spellStart"/>
      <w:r w:rsidR="004A40CA" w:rsidRPr="004A40CA">
        <w:rPr>
          <w:highlight w:val="yellow"/>
        </w:rPr>
        <w:t>xy</w:t>
      </w:r>
      <w:proofErr w:type="spellEnd"/>
    </w:p>
    <w:p w14:paraId="4AF8DBCB" w14:textId="676CEB1E" w:rsidR="002F6A02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t xml:space="preserve">Wann: </w:t>
      </w:r>
      <w:r w:rsidR="00AF3482">
        <w:rPr>
          <w:highlight w:val="yellow"/>
        </w:rPr>
        <w:t>1</w:t>
      </w:r>
      <w:r w:rsidR="00CE6F4A">
        <w:rPr>
          <w:highlight w:val="yellow"/>
        </w:rPr>
        <w:t>9</w:t>
      </w:r>
      <w:r w:rsidR="008A64F7">
        <w:rPr>
          <w:highlight w:val="yellow"/>
        </w:rPr>
        <w:t xml:space="preserve">. und/oder </w:t>
      </w:r>
      <w:r w:rsidR="00CE6F4A">
        <w:rPr>
          <w:highlight w:val="yellow"/>
        </w:rPr>
        <w:t>20</w:t>
      </w:r>
      <w:r w:rsidR="00025EBC">
        <w:rPr>
          <w:highlight w:val="yellow"/>
        </w:rPr>
        <w:t>. September 2</w:t>
      </w:r>
      <w:r w:rsidR="00025EBC" w:rsidRPr="00BF75F9">
        <w:rPr>
          <w:highlight w:val="yellow"/>
        </w:rPr>
        <w:t>0</w:t>
      </w:r>
      <w:r w:rsidR="00066F9A" w:rsidRPr="00BF75F9">
        <w:rPr>
          <w:highlight w:val="yellow"/>
        </w:rPr>
        <w:t>2</w:t>
      </w:r>
      <w:r w:rsidR="00CE6F4A">
        <w:t>5</w:t>
      </w:r>
    </w:p>
    <w:p w14:paraId="4814E48B" w14:textId="77777777" w:rsidR="00F716FF" w:rsidRDefault="002F6A02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lastRenderedPageBreak/>
        <w:t xml:space="preserve">Was: </w:t>
      </w:r>
      <w:r w:rsidR="004A40CA" w:rsidRPr="004A40CA">
        <w:rPr>
          <w:highlight w:val="yellow"/>
        </w:rPr>
        <w:t>Gemeinsam räumen wir das Dorf auf und entsorgen d</w:t>
      </w:r>
      <w:r w:rsidR="001609D9">
        <w:rPr>
          <w:highlight w:val="yellow"/>
        </w:rPr>
        <w:t>ie</w:t>
      </w:r>
      <w:r w:rsidR="004A40CA" w:rsidRPr="004A40CA">
        <w:rPr>
          <w:highlight w:val="yellow"/>
        </w:rPr>
        <w:t xml:space="preserve"> gesammelten Abf</w:t>
      </w:r>
      <w:r w:rsidR="001609D9">
        <w:rPr>
          <w:highlight w:val="yellow"/>
        </w:rPr>
        <w:t>ä</w:t>
      </w:r>
      <w:r w:rsidR="004A40CA" w:rsidRPr="004A40CA">
        <w:rPr>
          <w:highlight w:val="yellow"/>
        </w:rPr>
        <w:t>ll</w:t>
      </w:r>
      <w:r w:rsidR="001609D9">
        <w:rPr>
          <w:highlight w:val="yellow"/>
        </w:rPr>
        <w:t>e und Wertstoffe</w:t>
      </w:r>
      <w:r w:rsidR="004A40CA" w:rsidRPr="004A40CA">
        <w:rPr>
          <w:highlight w:val="yellow"/>
        </w:rPr>
        <w:t xml:space="preserve"> </w:t>
      </w:r>
      <w:r w:rsidR="004A40CA" w:rsidRPr="007223ED">
        <w:rPr>
          <w:highlight w:val="yellow"/>
        </w:rPr>
        <w:t>fachgerecht</w:t>
      </w:r>
      <w:r w:rsidR="00E400B7">
        <w:t xml:space="preserve">. </w:t>
      </w:r>
      <w:r w:rsidR="00C56408" w:rsidRPr="00E400B7">
        <w:rPr>
          <w:b/>
          <w:color w:val="FF0000"/>
        </w:rPr>
        <w:t>(</w:t>
      </w:r>
      <w:r w:rsidR="004A40CA" w:rsidRPr="00E400B7">
        <w:rPr>
          <w:b/>
          <w:color w:val="FF0000"/>
        </w:rPr>
        <w:t>Beschreibung Aktion</w:t>
      </w:r>
      <w:r w:rsidR="00C56408" w:rsidRPr="00E400B7">
        <w:rPr>
          <w:b/>
          <w:color w:val="FF0000"/>
        </w:rPr>
        <w:t>)</w:t>
      </w:r>
      <w:r w:rsidR="00C56408" w:rsidRPr="00E400B7">
        <w:t xml:space="preserve"> </w:t>
      </w:r>
      <w:r w:rsidR="004A40CA" w:rsidRPr="007223ED">
        <w:rPr>
          <w:highlight w:val="yellow"/>
        </w:rPr>
        <w:t xml:space="preserve">Im </w:t>
      </w:r>
      <w:r w:rsidR="004A40CA" w:rsidRPr="004A40CA">
        <w:rPr>
          <w:highlight w:val="yellow"/>
        </w:rPr>
        <w:t>Anschluss: Grillade und gemütliches Beisammensein</w:t>
      </w:r>
      <w:r w:rsidR="00E400B7">
        <w:rPr>
          <w:highlight w:val="yellow"/>
        </w:rPr>
        <w:t>.</w:t>
      </w:r>
      <w:r w:rsidR="00C56408">
        <w:rPr>
          <w:highlight w:val="yellow"/>
        </w:rPr>
        <w:t xml:space="preserve"> </w:t>
      </w:r>
      <w:r w:rsidR="00C56408" w:rsidRPr="00E400B7">
        <w:rPr>
          <w:b/>
          <w:color w:val="FF0000"/>
        </w:rPr>
        <w:t>(</w:t>
      </w:r>
      <w:r w:rsidR="004A40CA" w:rsidRPr="00E400B7">
        <w:rPr>
          <w:b/>
          <w:color w:val="FF0000"/>
        </w:rPr>
        <w:t>Beschreibung Rahmenprogramm</w:t>
      </w:r>
      <w:r w:rsidR="00C56408" w:rsidRPr="00E400B7">
        <w:rPr>
          <w:b/>
          <w:color w:val="FF0000"/>
        </w:rPr>
        <w:t>)</w:t>
      </w:r>
    </w:p>
    <w:p w14:paraId="6490949E" w14:textId="77777777" w:rsidR="00F716FF" w:rsidRDefault="00F716FF" w:rsidP="002F6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 w:rsidRPr="00F716FF">
        <w:rPr>
          <w:b/>
        </w:rPr>
        <w:t>Treffpunkt</w:t>
      </w:r>
      <w:r>
        <w:rPr>
          <w:b/>
        </w:rPr>
        <w:t xml:space="preserve">: </w:t>
      </w:r>
      <w:r w:rsidR="004A40CA" w:rsidRPr="004A40CA">
        <w:rPr>
          <w:highlight w:val="yellow"/>
        </w:rPr>
        <w:t>9 Uhr, vor dem Volg (Dauer bis ca. 12 Uhr)</w:t>
      </w:r>
    </w:p>
    <w:p w14:paraId="19A24F5C" w14:textId="77777777" w:rsidR="00D05E27" w:rsidRDefault="00F716FF" w:rsidP="00FC1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b/>
        </w:rPr>
        <w:t xml:space="preserve">Anmeldung und Informationen: </w:t>
      </w:r>
      <w:r w:rsidR="004A40CA" w:rsidRPr="004A40CA">
        <w:rPr>
          <w:highlight w:val="yellow"/>
        </w:rPr>
        <w:t xml:space="preserve">Vreni Meier, Tel. xxx </w:t>
      </w:r>
      <w:proofErr w:type="spellStart"/>
      <w:r w:rsidR="004A40CA" w:rsidRPr="004A40CA">
        <w:rPr>
          <w:highlight w:val="yellow"/>
        </w:rPr>
        <w:t>xxx</w:t>
      </w:r>
      <w:proofErr w:type="spellEnd"/>
      <w:r w:rsidR="004A40CA" w:rsidRPr="004A40CA">
        <w:rPr>
          <w:highlight w:val="yellow"/>
        </w:rPr>
        <w:t xml:space="preserve"> xx </w:t>
      </w:r>
      <w:proofErr w:type="spellStart"/>
      <w:r w:rsidR="004A40CA" w:rsidRPr="004A40CA">
        <w:rPr>
          <w:highlight w:val="yellow"/>
        </w:rPr>
        <w:t>xx</w:t>
      </w:r>
      <w:proofErr w:type="spellEnd"/>
      <w:r w:rsidR="001609D9">
        <w:t xml:space="preserve">, </w:t>
      </w:r>
      <w:proofErr w:type="gramStart"/>
      <w:r w:rsidR="001609D9" w:rsidRPr="000954BE">
        <w:rPr>
          <w:highlight w:val="yellow"/>
        </w:rPr>
        <w:t>Email</w:t>
      </w:r>
      <w:proofErr w:type="gramEnd"/>
      <w:r w:rsidR="001609D9" w:rsidRPr="000954BE">
        <w:rPr>
          <w:highlight w:val="yellow"/>
        </w:rPr>
        <w:t>: xxxxxxx@xxx.ch</w:t>
      </w:r>
    </w:p>
    <w:sectPr w:rsidR="00D05E27" w:rsidSect="007D74B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88" w:right="1701" w:bottom="2369" w:left="1985" w:header="56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E95A7" w14:textId="77777777" w:rsidR="0071528F" w:rsidRDefault="0071528F" w:rsidP="002031AB">
      <w:pPr>
        <w:spacing w:after="0" w:line="240" w:lineRule="auto"/>
      </w:pPr>
      <w:r>
        <w:separator/>
      </w:r>
    </w:p>
  </w:endnote>
  <w:endnote w:type="continuationSeparator" w:id="0">
    <w:p w14:paraId="44FC1D06" w14:textId="77777777" w:rsidR="0071528F" w:rsidRDefault="0071528F" w:rsidP="0020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1B00C" w14:textId="77777777" w:rsidR="00622269" w:rsidRPr="000F5122" w:rsidRDefault="00622269" w:rsidP="00321B8A">
    <w:pPr>
      <w:pStyle w:val="Fuzeile"/>
      <w:rPr>
        <w:rStyle w:val="Fett"/>
        <w:lang w:val="en-US"/>
      </w:rPr>
    </w:pPr>
    <w:r w:rsidRPr="000F5122">
      <w:rPr>
        <w:rStyle w:val="Fett"/>
        <w:lang w:val="en-US"/>
      </w:rPr>
      <w:t>IGSU</w:t>
    </w:r>
  </w:p>
  <w:p w14:paraId="28DB6BF1" w14:textId="6F39127F" w:rsidR="00622269" w:rsidRPr="000F5122" w:rsidRDefault="00622269" w:rsidP="00321B8A">
    <w:pPr>
      <w:pStyle w:val="Fuzeile"/>
      <w:rPr>
        <w:lang w:val="en-US"/>
      </w:rPr>
    </w:pPr>
    <w:r w:rsidRPr="000F5122">
      <w:rPr>
        <w:lang w:val="en-US"/>
      </w:rPr>
      <w:t>Clean-Up-Day</w:t>
    </w:r>
  </w:p>
  <w:p w14:paraId="04C8BD25" w14:textId="0E7ACABB" w:rsidR="00622269" w:rsidRPr="000F5122" w:rsidRDefault="00CE6F4A" w:rsidP="00321B8A">
    <w:pPr>
      <w:pStyle w:val="Fuzeile"/>
      <w:rPr>
        <w:lang w:val="en-US"/>
      </w:rPr>
    </w:pPr>
    <w:r>
      <w:rPr>
        <w:lang w:val="en-US"/>
      </w:rPr>
      <w:t>Grubenstrasse</w:t>
    </w:r>
    <w:r w:rsidR="00025EBC" w:rsidRPr="000F5122">
      <w:rPr>
        <w:lang w:val="en-US"/>
      </w:rPr>
      <w:t xml:space="preserve"> </w:t>
    </w:r>
    <w:r>
      <w:rPr>
        <w:lang w:val="en-US"/>
      </w:rPr>
      <w:t>29</w:t>
    </w:r>
  </w:p>
  <w:p w14:paraId="240CD796" w14:textId="50EBBEDB" w:rsidR="00622269" w:rsidRDefault="00025EBC" w:rsidP="00CE6F4A">
    <w:pPr>
      <w:pStyle w:val="Fuzeile"/>
    </w:pPr>
    <w:r>
      <w:t>804</w:t>
    </w:r>
    <w:r w:rsidR="00CE6F4A">
      <w:t>5</w:t>
    </w:r>
    <w:r w:rsidR="00622269">
      <w:t xml:space="preserve"> Zürich</w:t>
    </w:r>
  </w:p>
  <w:p w14:paraId="1BB7503D" w14:textId="2D8FCEBA" w:rsidR="00622269" w:rsidRDefault="00622269" w:rsidP="00321B8A">
    <w:pPr>
      <w:pStyle w:val="Fuzeile"/>
    </w:pPr>
    <w:r>
      <w:t>T +41 43 500 19 9</w:t>
    </w:r>
    <w:r w:rsidR="000F5122">
      <w:t>9</w:t>
    </w:r>
  </w:p>
  <w:p w14:paraId="7B520EFC" w14:textId="77777777" w:rsidR="00622269" w:rsidRPr="006A3EB2" w:rsidRDefault="00622269" w:rsidP="00321B8A">
    <w:pPr>
      <w:pStyle w:val="Fuzeile"/>
      <w:rPr>
        <w:rStyle w:val="Hervorhebung"/>
      </w:rPr>
    </w:pPr>
    <w:hyperlink r:id="rId1" w:history="1">
      <w:r w:rsidRPr="006A3EB2">
        <w:rPr>
          <w:rStyle w:val="Hervorhebung"/>
        </w:rPr>
        <w:t>clean-up-day@igsu.ch</w:t>
      </w:r>
    </w:hyperlink>
  </w:p>
  <w:p w14:paraId="1615CC1D" w14:textId="77777777" w:rsidR="00622269" w:rsidRPr="00321B8A" w:rsidRDefault="00622269" w:rsidP="00321B8A">
    <w:pPr>
      <w:pStyle w:val="Fuzeile"/>
      <w:rPr>
        <w:rStyle w:val="Hyperlink"/>
        <w:iCs/>
      </w:rPr>
    </w:pPr>
    <w:r w:rsidRPr="006A3EB2">
      <w:rPr>
        <w:rStyle w:val="Hervorhebung"/>
      </w:rPr>
      <w:t>www.clean-up-day.ch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753D0" w14:textId="3C92AF03" w:rsidR="00AA405D" w:rsidRDefault="00AA405D">
    <w:pPr>
      <w:pStyle w:val="Fuzeile"/>
    </w:pPr>
    <w:r>
      <w:drawing>
        <wp:anchor distT="0" distB="0" distL="114300" distR="114300" simplePos="0" relativeHeight="251662336" behindDoc="0" locked="0" layoutInCell="1" allowOverlap="1" wp14:anchorId="4BE9B112" wp14:editId="55468CA3">
          <wp:simplePos x="0" y="0"/>
          <wp:positionH relativeFrom="column">
            <wp:posOffset>3707130</wp:posOffset>
          </wp:positionH>
          <wp:positionV relativeFrom="paragraph">
            <wp:posOffset>-9966325</wp:posOffset>
          </wp:positionV>
          <wp:extent cx="1574165" cy="1969135"/>
          <wp:effectExtent l="0" t="0" r="635" b="0"/>
          <wp:wrapNone/>
          <wp:docPr id="1475293157" name="Grafik 1475293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293157" name="Grafik 14752931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165" cy="196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A4A21" w14:textId="77777777" w:rsidR="0071528F" w:rsidRDefault="0071528F" w:rsidP="002031AB">
      <w:pPr>
        <w:spacing w:after="0" w:line="240" w:lineRule="auto"/>
      </w:pPr>
      <w:r>
        <w:separator/>
      </w:r>
    </w:p>
  </w:footnote>
  <w:footnote w:type="continuationSeparator" w:id="0">
    <w:p w14:paraId="7572FFE9" w14:textId="77777777" w:rsidR="0071528F" w:rsidRDefault="0071528F" w:rsidP="0020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9A06F" w14:textId="77777777" w:rsidR="00622269" w:rsidRPr="001758B7" w:rsidRDefault="00622269" w:rsidP="001758B7">
    <w:pPr>
      <w:pStyle w:val="Fuzeile"/>
      <w:rPr>
        <w:color w:val="000000" w:themeColor="text1"/>
      </w:rPr>
    </w:pPr>
    <w:r w:rsidRPr="001758B7">
      <w:rPr>
        <w:color w:val="000000" w:themeColor="text1"/>
      </w:rPr>
      <w:t xml:space="preserve">Seite </w:t>
    </w:r>
    <w:r w:rsidR="00D2349D" w:rsidRPr="001758B7">
      <w:rPr>
        <w:color w:val="000000" w:themeColor="text1"/>
      </w:rPr>
      <w:fldChar w:fldCharType="begin"/>
    </w:r>
    <w:r w:rsidRPr="001758B7">
      <w:rPr>
        <w:color w:val="000000" w:themeColor="text1"/>
      </w:rPr>
      <w:instrText xml:space="preserve"> PAGE  \* MERGEFORMAT </w:instrText>
    </w:r>
    <w:r w:rsidR="00D2349D" w:rsidRPr="001758B7">
      <w:rPr>
        <w:color w:val="000000" w:themeColor="text1"/>
      </w:rPr>
      <w:fldChar w:fldCharType="separate"/>
    </w:r>
    <w:r w:rsidR="00E22976">
      <w:rPr>
        <w:color w:val="000000" w:themeColor="text1"/>
      </w:rPr>
      <w:t>2</w:t>
    </w:r>
    <w:r w:rsidR="00D2349D" w:rsidRPr="001758B7">
      <w:rPr>
        <w:color w:val="000000" w:themeColor="text1"/>
      </w:rPr>
      <w:fldChar w:fldCharType="end"/>
    </w:r>
    <w:r w:rsidRPr="001758B7">
      <w:rPr>
        <w:color w:val="000000" w:themeColor="text1"/>
      </w:rPr>
      <w:t>/</w:t>
    </w:r>
    <w:r w:rsidR="00915B7A">
      <w:rPr>
        <w:color w:val="000000" w:themeColor="text1"/>
      </w:rPr>
      <w:fldChar w:fldCharType="begin"/>
    </w:r>
    <w:r w:rsidR="00915B7A">
      <w:rPr>
        <w:color w:val="000000" w:themeColor="text1"/>
      </w:rPr>
      <w:instrText xml:space="preserve"> NUMPAGES  \* MERGEFORMAT </w:instrText>
    </w:r>
    <w:r w:rsidR="00915B7A">
      <w:rPr>
        <w:color w:val="000000" w:themeColor="text1"/>
      </w:rPr>
      <w:fldChar w:fldCharType="separate"/>
    </w:r>
    <w:r w:rsidR="00E22976" w:rsidRPr="00E22976">
      <w:rPr>
        <w:color w:val="000000" w:themeColor="text1"/>
      </w:rPr>
      <w:t>2</w:t>
    </w:r>
    <w:r w:rsidR="00915B7A">
      <w:rPr>
        <w:color w:val="000000" w:themeColor="text1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8364" w:type="dxa"/>
      <w:tblLayout w:type="fixed"/>
      <w:tblLook w:val="04A0" w:firstRow="1" w:lastRow="0" w:firstColumn="1" w:lastColumn="0" w:noHBand="0" w:noVBand="1"/>
    </w:tblPr>
    <w:tblGrid>
      <w:gridCol w:w="2172"/>
      <w:gridCol w:w="570"/>
      <w:gridCol w:w="5622"/>
    </w:tblGrid>
    <w:tr w:rsidR="00622269" w14:paraId="29ECD227" w14:textId="77777777" w:rsidTr="007D74BA">
      <w:trPr>
        <w:trHeight w:val="2694"/>
      </w:trPr>
      <w:tc>
        <w:tcPr>
          <w:tcW w:w="2172" w:type="dxa"/>
        </w:tcPr>
        <w:p w14:paraId="1EF2DC65" w14:textId="1025CD78" w:rsidR="00622269" w:rsidRDefault="007D74BA">
          <w:pPr>
            <w:pStyle w:val="Kopfzeile"/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 wp14:anchorId="75ACC528" wp14:editId="337F1732">
                <wp:simplePos x="0" y="0"/>
                <wp:positionH relativeFrom="column">
                  <wp:posOffset>-3175</wp:posOffset>
                </wp:positionH>
                <wp:positionV relativeFrom="paragraph">
                  <wp:posOffset>229235</wp:posOffset>
                </wp:positionV>
                <wp:extent cx="1366520" cy="499745"/>
                <wp:effectExtent l="0" t="0" r="5080" b="0"/>
                <wp:wrapTight wrapText="bothSides">
                  <wp:wrapPolygon edited="0">
                    <wp:start x="0" y="0"/>
                    <wp:lineTo x="0" y="20859"/>
                    <wp:lineTo x="21480" y="20859"/>
                    <wp:lineTo x="21480" y="0"/>
                    <wp:lineTo x="0" y="0"/>
                  </wp:wrapPolygon>
                </wp:wrapTight>
                <wp:docPr id="1824731557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6520" cy="4997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BF75F9">
            <w:rPr>
              <w:noProof/>
              <w:lang w:val="de-DE" w:eastAsia="de-DE"/>
            </w:rPr>
            <w:t xml:space="preserve"> </w:t>
          </w:r>
        </w:p>
      </w:tc>
      <w:tc>
        <w:tcPr>
          <w:tcW w:w="570" w:type="dxa"/>
        </w:tcPr>
        <w:p w14:paraId="65FDE156" w14:textId="6923C5C7" w:rsidR="00622269" w:rsidRDefault="00C96CDC" w:rsidP="00C96CDC">
          <w:pPr>
            <w:pStyle w:val="Kopfzeile"/>
            <w:ind w:right="-2361"/>
            <w:rPr>
              <w:noProof/>
              <w:lang w:eastAsia="de-DE"/>
            </w:rPr>
          </w:pPr>
          <w:r>
            <w:rPr>
              <w:noProof/>
              <w:lang w:eastAsia="de-DE"/>
            </w:rPr>
            <w:t xml:space="preserve">     </w:t>
          </w:r>
          <w:r w:rsidR="00066F9A">
            <w:rPr>
              <w:noProof/>
              <w:lang w:eastAsia="de-DE"/>
            </w:rPr>
            <w:t xml:space="preserve">        </w:t>
          </w:r>
          <w:r>
            <w:rPr>
              <w:noProof/>
              <w:lang w:eastAsia="de-DE"/>
            </w:rPr>
            <w:t xml:space="preserve">  </w:t>
          </w:r>
        </w:p>
      </w:tc>
      <w:tc>
        <w:tcPr>
          <w:tcW w:w="5622" w:type="dxa"/>
        </w:tcPr>
        <w:p w14:paraId="57BA877E" w14:textId="5B112A5A" w:rsidR="00622269" w:rsidRDefault="00AE2A4B" w:rsidP="00066F9A">
          <w:pPr>
            <w:pStyle w:val="Kopfzeile"/>
            <w:ind w:left="944" w:firstLine="850"/>
          </w:pPr>
          <w:r>
            <w:t xml:space="preserve">     </w:t>
          </w:r>
        </w:p>
      </w:tc>
    </w:tr>
    <w:tr w:rsidR="00622269" w14:paraId="75700E91" w14:textId="77777777" w:rsidTr="00C07BB7">
      <w:trPr>
        <w:cantSplit/>
        <w:trHeight w:hRule="exact" w:val="77"/>
      </w:trPr>
      <w:tc>
        <w:tcPr>
          <w:tcW w:w="2172" w:type="dxa"/>
          <w:vAlign w:val="bottom"/>
        </w:tcPr>
        <w:p w14:paraId="7D46F2CA" w14:textId="77777777" w:rsidR="00622269" w:rsidRDefault="00622269" w:rsidP="005A3C31">
          <w:pPr>
            <w:pStyle w:val="Kopfzeile"/>
            <w:rPr>
              <w:noProof/>
              <w:lang w:val="de-DE" w:eastAsia="de-DE"/>
            </w:rPr>
          </w:pPr>
        </w:p>
      </w:tc>
      <w:tc>
        <w:tcPr>
          <w:tcW w:w="570" w:type="dxa"/>
          <w:vAlign w:val="bottom"/>
        </w:tcPr>
        <w:p w14:paraId="25DD1A4F" w14:textId="77777777" w:rsidR="00622269" w:rsidRDefault="00622269" w:rsidP="00D7594E">
          <w:pPr>
            <w:pStyle w:val="Kopfzeile"/>
            <w:rPr>
              <w:noProof/>
              <w:lang w:eastAsia="de-DE"/>
            </w:rPr>
          </w:pPr>
        </w:p>
      </w:tc>
      <w:tc>
        <w:tcPr>
          <w:tcW w:w="5622" w:type="dxa"/>
          <w:vAlign w:val="bottom"/>
        </w:tcPr>
        <w:p w14:paraId="2E4703F8" w14:textId="77777777" w:rsidR="00622269" w:rsidRDefault="00622269" w:rsidP="00D7594E">
          <w:pPr>
            <w:pStyle w:val="Kopfzeile"/>
            <w:rPr>
              <w:noProof/>
              <w:lang w:val="de-DE" w:eastAsia="de-DE"/>
            </w:rPr>
          </w:pPr>
        </w:p>
      </w:tc>
    </w:tr>
  </w:tbl>
  <w:p w14:paraId="66EBC9D5" w14:textId="460004BB" w:rsidR="00622269" w:rsidRDefault="00C07BB7">
    <w:pPr>
      <w:pStyle w:val="Kopfzeile"/>
    </w:pPr>
    <w:r>
      <w:rPr>
        <w:noProof/>
        <w:lang w:val="de-DE" w:eastAsia="de-DE"/>
      </w:rPr>
      <w:drawing>
        <wp:inline distT="0" distB="0" distL="0" distR="0" wp14:anchorId="09C2514E" wp14:editId="3FC737C7">
          <wp:extent cx="5219700" cy="6527165"/>
          <wp:effectExtent l="0" t="0" r="12700" b="635"/>
          <wp:docPr id="591179054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ean_up_day_logo_d_7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0" cy="6527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82EC1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6B40BC6"/>
    <w:multiLevelType w:val="multilevel"/>
    <w:tmpl w:val="4CD049C4"/>
    <w:styleLink w:val="ListeAufzaehlung"/>
    <w:lvl w:ilvl="0">
      <w:start w:val="1"/>
      <w:numFmt w:val="bullet"/>
      <w:pStyle w:val="Aufzhlungszeichen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735A1307"/>
    <w:multiLevelType w:val="multilevel"/>
    <w:tmpl w:val="227E90E0"/>
    <w:styleLink w:val="ListeNummerierung"/>
    <w:lvl w:ilvl="0">
      <w:start w:val="1"/>
      <w:numFmt w:val="decimal"/>
      <w:pStyle w:val="Liste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58162655">
    <w:abstractNumId w:val="0"/>
  </w:num>
  <w:num w:numId="2" w16cid:durableId="52504507">
    <w:abstractNumId w:val="1"/>
  </w:num>
  <w:num w:numId="3" w16cid:durableId="1656685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3485"/>
    <w:rsid w:val="00000C8E"/>
    <w:rsid w:val="000074C3"/>
    <w:rsid w:val="00025EBC"/>
    <w:rsid w:val="00066F9A"/>
    <w:rsid w:val="00091A77"/>
    <w:rsid w:val="000954BE"/>
    <w:rsid w:val="000A25EC"/>
    <w:rsid w:val="000B5ECD"/>
    <w:rsid w:val="000F4B2B"/>
    <w:rsid w:val="000F5122"/>
    <w:rsid w:val="00153EC9"/>
    <w:rsid w:val="001609D9"/>
    <w:rsid w:val="001758B7"/>
    <w:rsid w:val="001B35D7"/>
    <w:rsid w:val="001B66E8"/>
    <w:rsid w:val="002031AB"/>
    <w:rsid w:val="00203485"/>
    <w:rsid w:val="002126B1"/>
    <w:rsid w:val="00215214"/>
    <w:rsid w:val="00221233"/>
    <w:rsid w:val="00221B8F"/>
    <w:rsid w:val="0022307B"/>
    <w:rsid w:val="00225AAF"/>
    <w:rsid w:val="00231495"/>
    <w:rsid w:val="00231BAC"/>
    <w:rsid w:val="00251B4E"/>
    <w:rsid w:val="00255115"/>
    <w:rsid w:val="00270C1E"/>
    <w:rsid w:val="0027258D"/>
    <w:rsid w:val="00280C3D"/>
    <w:rsid w:val="0028466E"/>
    <w:rsid w:val="002A3DAE"/>
    <w:rsid w:val="002D0851"/>
    <w:rsid w:val="002D7999"/>
    <w:rsid w:val="002F6A02"/>
    <w:rsid w:val="00306CE5"/>
    <w:rsid w:val="00321B8A"/>
    <w:rsid w:val="003467E8"/>
    <w:rsid w:val="003854AF"/>
    <w:rsid w:val="0039525A"/>
    <w:rsid w:val="003A2DFD"/>
    <w:rsid w:val="003A3DF6"/>
    <w:rsid w:val="003B7286"/>
    <w:rsid w:val="003F576A"/>
    <w:rsid w:val="004113FB"/>
    <w:rsid w:val="00415233"/>
    <w:rsid w:val="00454093"/>
    <w:rsid w:val="00471D4F"/>
    <w:rsid w:val="00497138"/>
    <w:rsid w:val="004A40CA"/>
    <w:rsid w:val="004B323C"/>
    <w:rsid w:val="005031CD"/>
    <w:rsid w:val="00503DF9"/>
    <w:rsid w:val="00523BBA"/>
    <w:rsid w:val="005A3C31"/>
    <w:rsid w:val="005A4A56"/>
    <w:rsid w:val="005D3B17"/>
    <w:rsid w:val="005E78E1"/>
    <w:rsid w:val="00615C50"/>
    <w:rsid w:val="00622269"/>
    <w:rsid w:val="00650341"/>
    <w:rsid w:val="006541AD"/>
    <w:rsid w:val="006706E4"/>
    <w:rsid w:val="00680154"/>
    <w:rsid w:val="006A3EB2"/>
    <w:rsid w:val="006B35A6"/>
    <w:rsid w:val="006C6717"/>
    <w:rsid w:val="006E33E6"/>
    <w:rsid w:val="0071528F"/>
    <w:rsid w:val="00721D8D"/>
    <w:rsid w:val="007223ED"/>
    <w:rsid w:val="00736B8A"/>
    <w:rsid w:val="00780402"/>
    <w:rsid w:val="007956E1"/>
    <w:rsid w:val="007C5231"/>
    <w:rsid w:val="007D74BA"/>
    <w:rsid w:val="008A64F7"/>
    <w:rsid w:val="008C2BD0"/>
    <w:rsid w:val="008E70F0"/>
    <w:rsid w:val="008F4A37"/>
    <w:rsid w:val="0091026B"/>
    <w:rsid w:val="0091345A"/>
    <w:rsid w:val="00915B7A"/>
    <w:rsid w:val="009368B6"/>
    <w:rsid w:val="00955EA5"/>
    <w:rsid w:val="009635CC"/>
    <w:rsid w:val="00996213"/>
    <w:rsid w:val="009D33C0"/>
    <w:rsid w:val="009D6DA9"/>
    <w:rsid w:val="009D7DDF"/>
    <w:rsid w:val="009E1991"/>
    <w:rsid w:val="00A0059D"/>
    <w:rsid w:val="00A00E48"/>
    <w:rsid w:val="00AA405D"/>
    <w:rsid w:val="00AE2A4B"/>
    <w:rsid w:val="00AE4A94"/>
    <w:rsid w:val="00AF0E2A"/>
    <w:rsid w:val="00AF3482"/>
    <w:rsid w:val="00B001F7"/>
    <w:rsid w:val="00B02733"/>
    <w:rsid w:val="00B13792"/>
    <w:rsid w:val="00B65959"/>
    <w:rsid w:val="00B91741"/>
    <w:rsid w:val="00BA3D80"/>
    <w:rsid w:val="00BA5239"/>
    <w:rsid w:val="00BB1241"/>
    <w:rsid w:val="00BB229B"/>
    <w:rsid w:val="00BB67E6"/>
    <w:rsid w:val="00BF0FDE"/>
    <w:rsid w:val="00BF75F9"/>
    <w:rsid w:val="00C07BB7"/>
    <w:rsid w:val="00C10FBB"/>
    <w:rsid w:val="00C21DBD"/>
    <w:rsid w:val="00C56408"/>
    <w:rsid w:val="00C63A77"/>
    <w:rsid w:val="00C6438C"/>
    <w:rsid w:val="00C66B0F"/>
    <w:rsid w:val="00C93267"/>
    <w:rsid w:val="00C96CDC"/>
    <w:rsid w:val="00CE6F4A"/>
    <w:rsid w:val="00D05E27"/>
    <w:rsid w:val="00D2349D"/>
    <w:rsid w:val="00D33EEC"/>
    <w:rsid w:val="00D44ED1"/>
    <w:rsid w:val="00D57E74"/>
    <w:rsid w:val="00D6581A"/>
    <w:rsid w:val="00D7594E"/>
    <w:rsid w:val="00D81B4F"/>
    <w:rsid w:val="00DB139A"/>
    <w:rsid w:val="00DB201C"/>
    <w:rsid w:val="00E05DA0"/>
    <w:rsid w:val="00E22976"/>
    <w:rsid w:val="00E37FCD"/>
    <w:rsid w:val="00E400B7"/>
    <w:rsid w:val="00E878D4"/>
    <w:rsid w:val="00E91FA1"/>
    <w:rsid w:val="00EB762D"/>
    <w:rsid w:val="00F25F4D"/>
    <w:rsid w:val="00F51211"/>
    <w:rsid w:val="00F52F1A"/>
    <w:rsid w:val="00F716FF"/>
    <w:rsid w:val="00F72EF1"/>
    <w:rsid w:val="00F730A6"/>
    <w:rsid w:val="00F85748"/>
    <w:rsid w:val="00F97F0C"/>
    <w:rsid w:val="00FC1F5F"/>
    <w:rsid w:val="00FD4426"/>
    <w:rsid w:val="00FD68A1"/>
    <w:rsid w:val="00FF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D7B58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8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qFormat="1"/>
    <w:lsdException w:name="heading 3" w:semiHidden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19" w:unhideWhenUsed="1"/>
    <w:lsdException w:name="footer" w:uiPriority="1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 w:unhideWhenUsed="1" w:qFormat="1"/>
    <w:lsdException w:name="List Bullet" w:uiPriority="9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3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1B8A"/>
    <w:rPr>
      <w:rFonts w:ascii="Arial" w:hAnsi="Arial"/>
      <w:lang w:val="de-CH"/>
    </w:rPr>
  </w:style>
  <w:style w:type="paragraph" w:styleId="berschrift1">
    <w:name w:val="heading 1"/>
    <w:basedOn w:val="Standard"/>
    <w:next w:val="Standard"/>
    <w:link w:val="berschrift1Zchn"/>
    <w:uiPriority w:val="5"/>
    <w:qFormat/>
    <w:rsid w:val="002A3DAE"/>
    <w:pPr>
      <w:keepNext/>
      <w:keepLines/>
      <w:contextualSpacing/>
      <w:outlineLvl w:val="0"/>
    </w:pPr>
    <w:rPr>
      <w:rFonts w:asciiTheme="majorHAnsi" w:eastAsiaTheme="majorEastAsia" w:hAnsiTheme="majorHAnsi" w:cstheme="majorBidi"/>
      <w:b/>
      <w:bCs/>
      <w:color w:val="000000" w:themeColor="text1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19"/>
    <w:rsid w:val="005A3C31"/>
    <w:pPr>
      <w:tabs>
        <w:tab w:val="center" w:pos="4536"/>
        <w:tab w:val="right" w:pos="9072"/>
      </w:tabs>
      <w:spacing w:after="0" w:line="240" w:lineRule="auto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19"/>
    <w:rsid w:val="005A3C31"/>
    <w:rPr>
      <w:rFonts w:ascii="Arial" w:hAnsi="Arial"/>
      <w:sz w:val="17"/>
      <w:lang w:val="de-CH"/>
    </w:rPr>
  </w:style>
  <w:style w:type="paragraph" w:styleId="Fuzeile">
    <w:name w:val="footer"/>
    <w:basedOn w:val="Standard"/>
    <w:link w:val="FuzeileZchn"/>
    <w:uiPriority w:val="19"/>
    <w:rsid w:val="00321B8A"/>
    <w:pPr>
      <w:spacing w:after="0" w:line="220" w:lineRule="atLeast"/>
      <w:ind w:right="-1021"/>
      <w:jc w:val="right"/>
    </w:pPr>
    <w:rPr>
      <w:noProof/>
      <w:color w:val="176881" w:themeColor="accent1"/>
      <w:sz w:val="17"/>
    </w:rPr>
  </w:style>
  <w:style w:type="character" w:customStyle="1" w:styleId="FuzeileZchn">
    <w:name w:val="Fußzeile Zchn"/>
    <w:basedOn w:val="Absatz-Standardschriftart"/>
    <w:link w:val="Fuzeile"/>
    <w:uiPriority w:val="19"/>
    <w:rsid w:val="00321B8A"/>
    <w:rPr>
      <w:rFonts w:ascii="Helvetica Neue" w:hAnsi="Helvetica Neue"/>
      <w:noProof/>
      <w:color w:val="176881" w:themeColor="accent1"/>
      <w:sz w:val="17"/>
      <w:lang w:val="de-CH"/>
    </w:rPr>
  </w:style>
  <w:style w:type="table" w:styleId="Tabellenraster">
    <w:name w:val="Table Grid"/>
    <w:basedOn w:val="NormaleTabelle"/>
    <w:uiPriority w:val="59"/>
    <w:rsid w:val="00221233"/>
    <w:pPr>
      <w:spacing w:after="0"/>
    </w:pPr>
    <w:tblPr>
      <w:tblCellMar>
        <w:left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rsid w:val="002031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1A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semiHidden/>
    <w:rsid w:val="006A3EB2"/>
    <w:rPr>
      <w:color w:val="F37922" w:themeColor="accent6"/>
      <w:u w:val="none"/>
    </w:rPr>
  </w:style>
  <w:style w:type="character" w:styleId="BesuchterLink">
    <w:name w:val="FollowedHyperlink"/>
    <w:basedOn w:val="Absatz-Standardschriftart"/>
    <w:uiPriority w:val="99"/>
    <w:semiHidden/>
    <w:rsid w:val="006A3EB2"/>
    <w:rPr>
      <w:color w:val="F37922" w:themeColor="accent6"/>
      <w:u w:val="none"/>
    </w:rPr>
  </w:style>
  <w:style w:type="character" w:styleId="Fett">
    <w:name w:val="Strong"/>
    <w:basedOn w:val="Absatz-Standardschriftart"/>
    <w:uiPriority w:val="3"/>
    <w:qFormat/>
    <w:rsid w:val="00C10FBB"/>
    <w:rPr>
      <w:b/>
      <w:bCs/>
    </w:rPr>
  </w:style>
  <w:style w:type="character" w:styleId="Hervorhebung">
    <w:name w:val="Emphasis"/>
    <w:basedOn w:val="Absatz-Standardschriftart"/>
    <w:uiPriority w:val="3"/>
    <w:qFormat/>
    <w:rsid w:val="006A3EB2"/>
    <w:rPr>
      <w:i w:val="0"/>
      <w:iCs/>
      <w:color w:val="F37922" w:themeColor="accent6"/>
    </w:rPr>
  </w:style>
  <w:style w:type="paragraph" w:styleId="KeinLeerraum">
    <w:name w:val="No Spacing"/>
    <w:basedOn w:val="Standard"/>
    <w:uiPriority w:val="1"/>
    <w:qFormat/>
    <w:rsid w:val="00251B4E"/>
    <w:pPr>
      <w:spacing w:after="0" w:line="240" w:lineRule="auto"/>
    </w:pPr>
    <w:rPr>
      <w:rFonts w:asciiTheme="minorHAnsi" w:hAnsiTheme="minorHAnsi"/>
    </w:rPr>
  </w:style>
  <w:style w:type="paragraph" w:styleId="Titel">
    <w:name w:val="Title"/>
    <w:basedOn w:val="Standard"/>
    <w:next w:val="Standard"/>
    <w:link w:val="TitelZchn"/>
    <w:uiPriority w:val="4"/>
    <w:qFormat/>
    <w:rsid w:val="002A3DAE"/>
    <w:pPr>
      <w:spacing w:after="0"/>
      <w:contextualSpacing/>
    </w:pPr>
    <w:rPr>
      <w:rFonts w:asciiTheme="majorHAnsi" w:eastAsiaTheme="majorEastAsia" w:hAnsiTheme="majorHAnsi" w:cstheme="majorBidi"/>
      <w:b/>
      <w:bCs/>
      <w:color w:val="000000" w:themeColor="text1"/>
      <w:kern w:val="28"/>
    </w:rPr>
  </w:style>
  <w:style w:type="character" w:customStyle="1" w:styleId="TitelZchn">
    <w:name w:val="Titel Zchn"/>
    <w:basedOn w:val="Absatz-Standardschriftart"/>
    <w:link w:val="Titel"/>
    <w:uiPriority w:val="4"/>
    <w:rsid w:val="002A3DAE"/>
    <w:rPr>
      <w:rFonts w:asciiTheme="majorHAnsi" w:eastAsiaTheme="majorEastAsia" w:hAnsiTheme="majorHAnsi" w:cstheme="majorBidi"/>
      <w:b/>
      <w:bCs/>
      <w:color w:val="000000" w:themeColor="text1"/>
      <w:kern w:val="2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2A3DAE"/>
    <w:rPr>
      <w:rFonts w:asciiTheme="majorHAnsi" w:eastAsiaTheme="majorEastAsia" w:hAnsiTheme="majorHAnsi" w:cstheme="majorBidi"/>
      <w:b/>
      <w:bCs/>
      <w:color w:val="000000" w:themeColor="text1"/>
      <w:szCs w:val="32"/>
    </w:rPr>
  </w:style>
  <w:style w:type="paragraph" w:styleId="Aufzhlungszeichen">
    <w:name w:val="List Bullet"/>
    <w:basedOn w:val="Standard"/>
    <w:uiPriority w:val="9"/>
    <w:qFormat/>
    <w:rsid w:val="002A3DAE"/>
    <w:pPr>
      <w:numPr>
        <w:numId w:val="2"/>
      </w:numPr>
      <w:contextualSpacing/>
    </w:pPr>
  </w:style>
  <w:style w:type="paragraph" w:styleId="Liste">
    <w:name w:val="List"/>
    <w:basedOn w:val="Standard"/>
    <w:uiPriority w:val="10"/>
    <w:qFormat/>
    <w:rsid w:val="002A3DAE"/>
    <w:pPr>
      <w:numPr>
        <w:numId w:val="3"/>
      </w:numPr>
      <w:contextualSpacing/>
    </w:pPr>
  </w:style>
  <w:style w:type="numbering" w:customStyle="1" w:styleId="ListeAufzaehlung">
    <w:name w:val="Liste_Aufzaehlung"/>
    <w:basedOn w:val="KeineListe"/>
    <w:uiPriority w:val="99"/>
    <w:rsid w:val="002A3DAE"/>
    <w:pPr>
      <w:numPr>
        <w:numId w:val="2"/>
      </w:numPr>
    </w:pPr>
  </w:style>
  <w:style w:type="numbering" w:customStyle="1" w:styleId="ListeNummerierung">
    <w:name w:val="Liste_Nummerierung"/>
    <w:basedOn w:val="KeineListe"/>
    <w:uiPriority w:val="99"/>
    <w:rsid w:val="002A3DAE"/>
    <w:pPr>
      <w:numPr>
        <w:numId w:val="3"/>
      </w:numPr>
    </w:pPr>
  </w:style>
  <w:style w:type="character" w:styleId="Platzhaltertext">
    <w:name w:val="Placeholder Text"/>
    <w:basedOn w:val="Absatz-Standardschriftart"/>
    <w:uiPriority w:val="99"/>
    <w:semiHidden/>
    <w:rsid w:val="003467E8"/>
    <w:rPr>
      <w:color w:val="808080"/>
    </w:rPr>
  </w:style>
  <w:style w:type="paragraph" w:styleId="Listenabsatz">
    <w:name w:val="List Paragraph"/>
    <w:basedOn w:val="Standard"/>
    <w:uiPriority w:val="99"/>
    <w:semiHidden/>
    <w:qFormat/>
    <w:rsid w:val="002D799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rsid w:val="001609D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rsid w:val="001609D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09D9"/>
    <w:rPr>
      <w:rFonts w:ascii="Arial" w:hAnsi="Arial"/>
      <w:sz w:val="24"/>
      <w:szCs w:val="24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1609D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09D9"/>
    <w:rPr>
      <w:rFonts w:ascii="Arial" w:hAnsi="Arial"/>
      <w:b/>
      <w:bCs/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lean-up-day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ean-up-day@igsu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s\Lokale%20Einstellungen\Temporary%20Internet%20Files\Content.Outlook\41C0121S\IGSU_DE_V6%20(2).dotx" TargetMode="External"/></Relationships>
</file>

<file path=word/theme/theme1.xml><?xml version="1.0" encoding="utf-8"?>
<a:theme xmlns:a="http://schemas.openxmlformats.org/drawingml/2006/main" name="IGSU">
  <a:themeElements>
    <a:clrScheme name="IGS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76881"/>
      </a:accent1>
      <a:accent2>
        <a:srgbClr val="D8D8D8"/>
      </a:accent2>
      <a:accent3>
        <a:srgbClr val="7F7F7F"/>
      </a:accent3>
      <a:accent4>
        <a:srgbClr val="BFBFBF"/>
      </a:accent4>
      <a:accent5>
        <a:srgbClr val="FFDA29"/>
      </a:accent5>
      <a:accent6>
        <a:srgbClr val="F37922"/>
      </a:accent6>
      <a:hlink>
        <a:srgbClr val="176881"/>
      </a:hlink>
      <a:folHlink>
        <a:srgbClr val="176881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C8AFA666062743AF1356AAC909FDA6" ma:contentTypeVersion="20" ma:contentTypeDescription="Ein neues Dokument erstellen." ma:contentTypeScope="" ma:versionID="db4e0fdf87ca33c80b9d14d1b7150426">
  <xsd:schema xmlns:xsd="http://www.w3.org/2001/XMLSchema" xmlns:xs="http://www.w3.org/2001/XMLSchema" xmlns:p="http://schemas.microsoft.com/office/2006/metadata/properties" xmlns:ns2="c5b93240-04a4-4b0e-a984-7993c3af981b" xmlns:ns3="f520598b-2e9d-438b-a9ca-edd1994dd8cf" targetNamespace="http://schemas.microsoft.com/office/2006/metadata/properties" ma:root="true" ma:fieldsID="8648479e41a6b7b0dcd55533abed8c72" ns2:_="" ns3:_="">
    <xsd:import namespace="c5b93240-04a4-4b0e-a984-7993c3af981b"/>
    <xsd:import namespace="f520598b-2e9d-438b-a9ca-edd1994dd8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Gr_x00f6_ss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93240-04a4-4b0e-a984-7993c3af98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9c569e-e0ce-4a8c-8445-409e0cee809b}" ma:internalName="TaxCatchAll" ma:showField="CatchAllData" ma:web="c5b93240-04a4-4b0e-a984-7993c3af9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0598b-2e9d-438b-a9ca-edd1994dd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9612b06b-1aa8-41e8-bd51-c56442dd2c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Gr_x00f6_sse" ma:index="25" nillable="true" ma:displayName="Grösse" ma:format="Dropdown" ma:internalName="Gr_x00f6_sse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20598b-2e9d-438b-a9ca-edd1994dd8cf">
      <Terms xmlns="http://schemas.microsoft.com/office/infopath/2007/PartnerControls"/>
    </lcf76f155ced4ddcb4097134ff3c332f>
    <TaxCatchAll xmlns="c5b93240-04a4-4b0e-a984-7993c3af981b" xsi:nil="true"/>
    <Gr_x00f6_sse xmlns="f520598b-2e9d-438b-a9ca-edd1994dd8c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B56CC2-3F28-489F-8721-47317F0A6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b93240-04a4-4b0e-a984-7993c3af981b"/>
    <ds:schemaRef ds:uri="f520598b-2e9d-438b-a9ca-edd1994dd8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0062DC-13E5-40DF-843E-FBFC4975930E}">
  <ds:schemaRefs>
    <ds:schemaRef ds:uri="http://schemas.microsoft.com/office/2006/metadata/properties"/>
    <ds:schemaRef ds:uri="http://schemas.microsoft.com/office/infopath/2007/PartnerControls"/>
    <ds:schemaRef ds:uri="f520598b-2e9d-438b-a9ca-edd1994dd8cf"/>
    <ds:schemaRef ds:uri="c5b93240-04a4-4b0e-a984-7993c3af981b"/>
  </ds:schemaRefs>
</ds:datastoreItem>
</file>

<file path=customXml/itemProps3.xml><?xml version="1.0" encoding="utf-8"?>
<ds:datastoreItem xmlns:ds="http://schemas.openxmlformats.org/officeDocument/2006/customXml" ds:itemID="{A92564FD-8D5C-0545-8DCD-006BDFC2B9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24258C-3A9F-4327-B52A-E5B32013FB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Einstellungen\as\Lokale Einstellungen\Temporary Internet Files\Content.Outlook\41C0121S\IGSU_DE_V6 (2).dotx</Template>
  <TotalTime>0</TotalTime>
  <Pages>2</Pages>
  <Words>333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Alena Sibrava</dc:creator>
  <cp:lastModifiedBy>Ina Schelling</cp:lastModifiedBy>
  <cp:revision>19</cp:revision>
  <cp:lastPrinted>2013-05-27T08:21:00Z</cp:lastPrinted>
  <dcterms:created xsi:type="dcterms:W3CDTF">2017-02-02T09:59:00Z</dcterms:created>
  <dcterms:modified xsi:type="dcterms:W3CDTF">2025-07-29T08:33:00Z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0x01010018C8AFA666062743AF1356AAC909FDA6</vt:lpwstr>
  </property>
  <property fmtid="{D5CDD505-2E9C-101B-9397-08002B2CF9AE}" pid="3" name="MediaServiceImageTags">
    <vt:lpwstr/>
  </property>
</Properties>
</file>